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60-B-60-26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Deckenerneuerung Lenzener Straße und Am Stern Wittenberge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Straßenbau/ Straßensanierung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